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9AA" w:rsidRPr="009355FA" w:rsidRDefault="005D79AA" w:rsidP="0083322B">
      <w:pPr>
        <w:jc w:val="center"/>
        <w:rPr>
          <w:rFonts w:ascii="Liberation Serif" w:hAnsi="Liberation Serif" w:cs="Calibri"/>
          <w:b/>
          <w:sz w:val="28"/>
          <w:szCs w:val="28"/>
        </w:rPr>
      </w:pPr>
      <w:r>
        <w:rPr>
          <w:rFonts w:ascii="Liberation Serif" w:hAnsi="Liberation Serif" w:cs="Calibri"/>
          <w:b/>
          <w:sz w:val="28"/>
          <w:szCs w:val="28"/>
        </w:rPr>
        <w:t>А</w:t>
      </w:r>
      <w:r w:rsidRPr="009355FA">
        <w:rPr>
          <w:rFonts w:ascii="Liberation Serif" w:hAnsi="Liberation Serif" w:cs="Calibri"/>
          <w:b/>
          <w:sz w:val="28"/>
          <w:szCs w:val="28"/>
        </w:rPr>
        <w:t>лгоритм регистрации заявлений в организации отдыха детей и их оздоровления на ЕПГУ</w:t>
      </w:r>
    </w:p>
    <w:p w:rsidR="005D79AA" w:rsidRDefault="005D79AA" w:rsidP="0083322B">
      <w:pPr>
        <w:rPr>
          <w:rFonts w:ascii="Liberation Serif" w:hAnsi="Liberation Serif" w:cs="Calibri"/>
          <w:sz w:val="28"/>
          <w:szCs w:val="28"/>
        </w:rPr>
      </w:pPr>
    </w:p>
    <w:p w:rsidR="005D79AA" w:rsidRDefault="005D79AA" w:rsidP="0083322B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 xml:space="preserve">1. В поисковом запросе набрать примерную фразу «подать заявление на отдых   в каникулы» </w:t>
      </w:r>
    </w:p>
    <w:p w:rsidR="005D79AA" w:rsidRPr="00AD64A0" w:rsidRDefault="005D79AA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0.5pt;height:259.5pt;visibility:visible">
            <v:imagedata r:id="rId4" o:title=""/>
          </v:shape>
        </w:pict>
      </w:r>
    </w:p>
    <w:p w:rsidR="005D79AA" w:rsidRDefault="005D79AA"/>
    <w:p w:rsidR="005D79AA" w:rsidRDefault="005D79AA"/>
    <w:p w:rsidR="005D79AA" w:rsidRDefault="005D79AA" w:rsidP="0083322B">
      <w:pPr>
        <w:rPr>
          <w:rFonts w:ascii="Liberation Serif" w:hAnsi="Liberation Serif" w:cs="Calibri"/>
          <w:sz w:val="28"/>
          <w:szCs w:val="28"/>
        </w:rPr>
      </w:pPr>
      <w:r w:rsidRPr="0083322B">
        <w:rPr>
          <w:rFonts w:ascii="Liberation Serif" w:hAnsi="Liberation Serif" w:cs="Calibri"/>
          <w:sz w:val="28"/>
          <w:szCs w:val="28"/>
        </w:rPr>
        <w:t xml:space="preserve">2. </w:t>
      </w:r>
      <w:r>
        <w:rPr>
          <w:rFonts w:ascii="Liberation Serif" w:hAnsi="Liberation Serif" w:cs="Calibri"/>
          <w:sz w:val="28"/>
          <w:szCs w:val="28"/>
        </w:rPr>
        <w:t>Нажать Отдых детей на каникулах – откроется предложение заполнить заявление</w:t>
      </w:r>
    </w:p>
    <w:p w:rsidR="005D79AA" w:rsidRDefault="005D79AA"/>
    <w:p w:rsidR="005D79AA" w:rsidRDefault="005D79AA"/>
    <w:p w:rsidR="005D79AA" w:rsidRDefault="005D79AA">
      <w:r>
        <w:rPr>
          <w:noProof/>
          <w:lang w:eastAsia="ru-RU"/>
        </w:rPr>
        <w:pict>
          <v:shape id="_x0000_i1026" type="#_x0000_t75" style="width:460.5pt;height:259.5pt;visibility:visible">
            <v:imagedata r:id="rId5" o:title=""/>
          </v:shape>
        </w:pict>
      </w:r>
    </w:p>
    <w:p w:rsidR="005D79AA" w:rsidRDefault="005D79AA"/>
    <w:p w:rsidR="005D79AA" w:rsidRDefault="005D79AA" w:rsidP="0083322B">
      <w:pPr>
        <w:rPr>
          <w:rFonts w:ascii="Liberation Serif" w:hAnsi="Liberation Serif" w:cs="Calibri"/>
          <w:sz w:val="28"/>
          <w:szCs w:val="28"/>
        </w:rPr>
      </w:pPr>
      <w:r w:rsidRPr="0083322B">
        <w:rPr>
          <w:rFonts w:ascii="Liberation Serif" w:hAnsi="Liberation Serif" w:cs="Calibri"/>
          <w:sz w:val="28"/>
          <w:szCs w:val="28"/>
        </w:rPr>
        <w:t xml:space="preserve">3. </w:t>
      </w:r>
      <w:r>
        <w:rPr>
          <w:rFonts w:ascii="Liberation Serif" w:hAnsi="Liberation Serif" w:cs="Calibri"/>
          <w:sz w:val="28"/>
          <w:szCs w:val="28"/>
        </w:rPr>
        <w:t>Ответить на все вопросы системы о себе как о заявителе</w:t>
      </w:r>
    </w:p>
    <w:p w:rsidR="005D79AA" w:rsidRDefault="005D79AA"/>
    <w:p w:rsidR="005D79AA" w:rsidRDefault="005D79AA">
      <w:r>
        <w:rPr>
          <w:noProof/>
          <w:lang w:eastAsia="ru-RU"/>
        </w:rPr>
        <w:pict>
          <v:shape id="_x0000_i1027" type="#_x0000_t75" style="width:460.5pt;height:259.5pt;visibility:visible">
            <v:imagedata r:id="rId6" o:title=""/>
          </v:shape>
        </w:pict>
      </w:r>
    </w:p>
    <w:p w:rsidR="005D79AA" w:rsidRDefault="005D79AA"/>
    <w:p w:rsidR="005D79AA" w:rsidRDefault="005D79AA"/>
    <w:p w:rsidR="005D79AA" w:rsidRDefault="005D79AA"/>
    <w:p w:rsidR="005D79AA" w:rsidRDefault="005D79AA"/>
    <w:p w:rsidR="005D79AA" w:rsidRDefault="005D79AA"/>
    <w:p w:rsidR="005D79AA" w:rsidRDefault="005D79AA">
      <w:r>
        <w:rPr>
          <w:noProof/>
          <w:lang w:eastAsia="ru-RU"/>
        </w:rPr>
        <w:pict>
          <v:shape id="Рукописный ввод 12" o:spid="_x0000_s1026" type="#_x0000_t75" style="position:absolute;margin-left:171.2pt;margin-top:164.8pt;width:16.9pt;height:6.65pt;z-index:25165875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">
            <v:imagedata r:id="rId7" o:title=""/>
          </v:shape>
        </w:pict>
      </w:r>
      <w:r>
        <w:rPr>
          <w:noProof/>
          <w:lang w:eastAsia="ru-RU"/>
        </w:rPr>
        <w:pict>
          <v:shape id="Рукописный ввод 11" o:spid="_x0000_s1027" type="#_x0000_t75" style="position:absolute;margin-left:170.55pt;margin-top:149.35pt;width:5.7pt;height:5.7pt;z-index:25165772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">
            <v:imagedata r:id="rId8" o:title=""/>
          </v:shape>
        </w:pict>
      </w:r>
      <w:r>
        <w:rPr>
          <w:noProof/>
          <w:lang w:eastAsia="ru-RU"/>
        </w:rPr>
        <w:pict>
          <v:shape id="Рукописный ввод 10" o:spid="_x0000_s1028" type="#_x0000_t75" style="position:absolute;margin-left:169.05pt;margin-top:148.95pt;width:124.65pt;height:8.85pt;z-index:25165670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">
            <v:imagedata r:id="rId9" o:title=""/>
          </v:shape>
        </w:pict>
      </w:r>
      <w:r>
        <w:rPr>
          <w:noProof/>
          <w:lang w:eastAsia="ru-RU"/>
        </w:rPr>
        <w:pict>
          <v:shape id="Рукописный ввод 8" o:spid="_x0000_s1029" type="#_x0000_t75" style="position:absolute;margin-left:175.85pt;margin-top:133.45pt;width:5.7pt;height:5.7pt;z-index:25165568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">
            <v:imagedata r:id="rId8" o:title=""/>
          </v:shape>
        </w:pict>
      </w:r>
      <w:r>
        <w:rPr>
          <w:noProof/>
          <w:lang w:eastAsia="ru-RU"/>
        </w:rPr>
        <w:pict>
          <v:shape id="Рукописный ввод 7" o:spid="_x0000_s1030" type="#_x0000_t75" style="position:absolute;margin-left:170.55pt;margin-top:133.9pt;width:22.85pt;height:8.15pt;z-index:25165465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">
            <v:imagedata r:id="rId10" o:title=""/>
          </v:shape>
        </w:pict>
      </w:r>
      <w:r>
        <w:rPr>
          <w:noProof/>
          <w:lang w:eastAsia="ru-RU"/>
        </w:rPr>
        <w:pict>
          <v:shape id="Рукописный ввод 6" o:spid="_x0000_s1031" type="#_x0000_t75" style="position:absolute;margin-left:170.4pt;margin-top:117.1pt;width:26.6pt;height:6.25pt;z-index:25165363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">
            <v:imagedata r:id="rId11" o:title=""/>
          </v:shape>
        </w:pict>
      </w:r>
      <w:r>
        <w:rPr>
          <w:noProof/>
          <w:lang w:eastAsia="ru-RU"/>
        </w:rPr>
        <w:pict>
          <v:shape id="Рукописный ввод 5" o:spid="_x0000_s1032" type="#_x0000_t75" style="position:absolute;margin-left:171.85pt;margin-top:90.65pt;width:20.65pt;height:7.15pt;z-index:25165260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">
            <v:imagedata r:id="rId12" o:title=""/>
          </v:shape>
        </w:pict>
      </w:r>
      <w:r>
        <w:rPr>
          <w:noProof/>
          <w:lang w:eastAsia="ru-RU"/>
        </w:rPr>
        <w:pict>
          <v:shape id="Рукописный ввод 4" o:spid="_x0000_s1033" type="#_x0000_t75" style="position:absolute;margin-left:170.1pt;margin-top:74.7pt;width:35.75pt;height:8.35pt;z-index:25165158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">
            <v:imagedata r:id="rId13" o:title=""/>
          </v:shape>
        </w:pict>
      </w:r>
      <w:r>
        <w:rPr>
          <w:noProof/>
          <w:lang w:eastAsia="ru-RU"/>
        </w:rPr>
        <w:pict>
          <v:shape id="Рукописный ввод 3" o:spid="_x0000_s1034" type="#_x0000_t75" style="position:absolute;margin-left:171.35pt;margin-top:71.2pt;width:68pt;height:11pt;z-index:25165056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">
            <v:imagedata r:id="rId14" o:title=""/>
          </v:shape>
        </w:pict>
      </w:r>
    </w:p>
    <w:p w:rsidR="005D79AA" w:rsidRDefault="005D79AA">
      <w:r w:rsidRPr="0083322B">
        <w:rPr>
          <w:rFonts w:ascii="Liberation Serif" w:hAnsi="Liberation Serif" w:cs="Calibri"/>
          <w:sz w:val="28"/>
          <w:szCs w:val="28"/>
        </w:rPr>
        <w:t xml:space="preserve">4. </w:t>
      </w:r>
      <w:r>
        <w:rPr>
          <w:rFonts w:ascii="Liberation Serif" w:hAnsi="Liberation Serif" w:cs="Calibri"/>
          <w:sz w:val="28"/>
          <w:szCs w:val="28"/>
        </w:rPr>
        <w:t>Если ребенок не прикреплен – добавьте ребенка. Заполните все сведения о ребенке, которые предлагает система.</w:t>
      </w:r>
    </w:p>
    <w:p w:rsidR="005D79AA" w:rsidRDefault="005D79AA">
      <w:r>
        <w:rPr>
          <w:noProof/>
          <w:lang w:eastAsia="ru-RU"/>
        </w:rPr>
        <w:pict>
          <v:shape id="_x0000_i1028" type="#_x0000_t75" style="width:460.5pt;height:259.5pt;visibility:visible">
            <v:imagedata r:id="rId15" o:title=""/>
          </v:shape>
        </w:pict>
      </w:r>
    </w:p>
    <w:p w:rsidR="005D79AA" w:rsidRDefault="005D79AA" w:rsidP="0083322B">
      <w:pPr>
        <w:rPr>
          <w:rFonts w:ascii="Liberation Serif" w:hAnsi="Liberation Serif" w:cs="Calibri"/>
          <w:sz w:val="28"/>
          <w:szCs w:val="28"/>
        </w:rPr>
      </w:pPr>
    </w:p>
    <w:p w:rsidR="005D79AA" w:rsidRDefault="005D79AA" w:rsidP="0083322B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5.  Затем необходимо выбрать категорию на оплату</w:t>
      </w:r>
    </w:p>
    <w:p w:rsidR="005D79AA" w:rsidRDefault="005D79AA"/>
    <w:p w:rsidR="005D79AA" w:rsidRDefault="005D79AA" w:rsidP="00CE71C4">
      <w:pPr>
        <w:rPr>
          <w:noProof/>
        </w:rPr>
      </w:pPr>
      <w:r>
        <w:rPr>
          <w:noProof/>
          <w:lang w:eastAsia="ru-RU"/>
        </w:rPr>
        <w:pict>
          <v:shape id="Рукописный ввод 21" o:spid="_x0000_s1035" type="#_x0000_t75" style="position:absolute;margin-left:174.9pt;margin-top:167.7pt;width:22.5pt;height:7.2pt;z-index:25166284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">
            <v:imagedata r:id="rId16" o:title=""/>
          </v:shape>
        </w:pict>
      </w:r>
      <w:r>
        <w:rPr>
          <w:noProof/>
          <w:lang w:eastAsia="ru-RU"/>
        </w:rPr>
        <w:pict>
          <v:shape id="Рукописный ввод 20" o:spid="_x0000_s1036" type="#_x0000_t75" style="position:absolute;margin-left:174.9pt;margin-top:136.35pt;width:24.75pt;height:7.7pt;z-index:25166182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">
            <v:imagedata r:id="rId17" o:title=""/>
          </v:shape>
        </w:pict>
      </w:r>
      <w:r>
        <w:rPr>
          <w:noProof/>
          <w:lang w:eastAsia="ru-RU"/>
        </w:rPr>
        <w:pict>
          <v:shape id="Рукописный ввод 19" o:spid="_x0000_s1037" type="#_x0000_t75" style="position:absolute;margin-left:175.25pt;margin-top:114.05pt;width:15.9pt;height:6.55pt;z-index:25166080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">
            <v:imagedata r:id="rId18" o:title=""/>
          </v:shape>
        </w:pict>
      </w:r>
      <w:r>
        <w:rPr>
          <w:noProof/>
          <w:lang w:eastAsia="ru-RU"/>
        </w:rPr>
        <w:pict>
          <v:shape id="Рукописный ввод 18" o:spid="_x0000_s1038" type="#_x0000_t75" style="position:absolute;margin-left:174.85pt;margin-top:88.3pt;width:21.3pt;height:8.05pt;z-index:25165977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">
            <v:imagedata r:id="rId19" o:title=""/>
          </v:shape>
        </w:pict>
      </w:r>
      <w:r>
        <w:rPr>
          <w:noProof/>
          <w:lang w:eastAsia="ru-RU"/>
        </w:rPr>
        <w:pict>
          <v:shape id="Рукописный ввод 26" o:spid="_x0000_s1039" type="#_x0000_t75" style="position:absolute;margin-left:243.25pt;margin-top:126.4pt;width:27.85pt;height:7.45pt;z-index:25166489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">
            <v:imagedata r:id="rId20" o:title=""/>
          </v:shape>
        </w:pict>
      </w:r>
      <w:r>
        <w:rPr>
          <w:noProof/>
          <w:lang w:eastAsia="ru-RU"/>
        </w:rPr>
        <w:pict>
          <v:shape id="Рукописный ввод 25" o:spid="_x0000_s1040" type="#_x0000_t75" style="position:absolute;margin-left:174pt;margin-top:126.85pt;width:20.3pt;height:7.5pt;z-index:25166387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">
            <v:imagedata r:id="rId21" o:title=""/>
          </v:shape>
        </w:pict>
      </w:r>
      <w:r>
        <w:rPr>
          <w:noProof/>
          <w:lang w:eastAsia="ru-RU"/>
        </w:rPr>
        <w:pict>
          <v:shape id="_x0000_i1029" type="#_x0000_t75" style="width:460.5pt;height:259.5pt;visibility:visible">
            <v:imagedata r:id="rId22" o:title=""/>
          </v:shape>
        </w:pict>
      </w:r>
    </w:p>
    <w:p w:rsidR="005D79AA" w:rsidRDefault="005D79AA" w:rsidP="00CE71C4"/>
    <w:p w:rsidR="005D79AA" w:rsidRDefault="005D79AA" w:rsidP="00CE71C4">
      <w:r>
        <w:rPr>
          <w:noProof/>
          <w:lang w:eastAsia="ru-RU"/>
        </w:rPr>
        <w:pict>
          <v:shape id="_x0000_i1030" type="#_x0000_t75" style="width:460.5pt;height:259.5pt;visibility:visible">
            <v:imagedata r:id="rId23" o:title=""/>
          </v:shape>
        </w:pict>
      </w:r>
    </w:p>
    <w:p w:rsidR="005D79AA" w:rsidRDefault="005D79AA" w:rsidP="00CE71C4">
      <w:pPr>
        <w:rPr>
          <w:noProof/>
        </w:rPr>
      </w:pPr>
    </w:p>
    <w:p w:rsidR="005D79AA" w:rsidRDefault="005D79AA" w:rsidP="00CE71C4">
      <w:pPr>
        <w:rPr>
          <w:noProof/>
        </w:rPr>
      </w:pPr>
    </w:p>
    <w:p w:rsidR="005D79AA" w:rsidRDefault="005D79AA" w:rsidP="00CE71C4">
      <w:pPr>
        <w:rPr>
          <w:noProof/>
        </w:rPr>
      </w:pPr>
      <w:r>
        <w:rPr>
          <w:noProof/>
          <w:lang w:eastAsia="ru-RU"/>
        </w:rPr>
        <w:pict>
          <v:shape id="_x0000_i1031" type="#_x0000_t75" style="width:460.5pt;height:259.5pt;visibility:visible">
            <v:imagedata r:id="rId24" o:title=""/>
          </v:shape>
        </w:pict>
      </w:r>
    </w:p>
    <w:p w:rsidR="005D79AA" w:rsidRPr="00CE71C4" w:rsidRDefault="005D79AA" w:rsidP="00CE71C4"/>
    <w:p w:rsidR="005D79AA" w:rsidRDefault="005D79AA" w:rsidP="00CE71C4">
      <w:pPr>
        <w:rPr>
          <w:noProof/>
        </w:rPr>
      </w:pPr>
      <w:r>
        <w:rPr>
          <w:noProof/>
          <w:lang w:eastAsia="ru-RU"/>
        </w:rPr>
        <w:pict>
          <v:shape id="_x0000_i1032" type="#_x0000_t75" style="width:460.5pt;height:259.5pt;visibility:visible">
            <v:imagedata r:id="rId25" o:title=""/>
          </v:shape>
        </w:pict>
      </w:r>
    </w:p>
    <w:p w:rsidR="005D79AA" w:rsidRDefault="005D79AA" w:rsidP="0083322B">
      <w:pPr>
        <w:pStyle w:val="Heading5"/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666"/>
        <w:gridCol w:w="1799"/>
      </w:tblGrid>
      <w:tr w:rsidR="005D79AA" w:rsidRPr="0083322B" w:rsidTr="0083322B">
        <w:trPr>
          <w:tblHeader/>
          <w:tblCellSpacing w:w="15" w:type="dxa"/>
        </w:trPr>
        <w:tc>
          <w:tcPr>
            <w:tcW w:w="7621" w:type="dxa"/>
            <w:vAlign w:val="center"/>
          </w:tcPr>
          <w:p w:rsidR="005D79AA" w:rsidRPr="0083322B" w:rsidRDefault="005D79AA" w:rsidP="009355FA">
            <w:pPr>
              <w:jc w:val="center"/>
              <w:rPr>
                <w:rFonts w:ascii="Liberation Serif" w:hAnsi="Liberation Serif" w:cs="Liberation Serif"/>
                <w:b/>
                <w:bCs/>
                <w:sz w:val="28"/>
                <w:szCs w:val="28"/>
              </w:rPr>
            </w:pPr>
            <w:r w:rsidRPr="0083322B">
              <w:rPr>
                <w:rStyle w:val="typography--defaulttypography--color-color2typography--type-plainbold"/>
                <w:rFonts w:ascii="Liberation Serif" w:hAnsi="Liberation Serif" w:cs="Liberation Serif"/>
                <w:b/>
                <w:bCs/>
                <w:sz w:val="28"/>
                <w:szCs w:val="28"/>
              </w:rPr>
              <w:t>Название</w:t>
            </w:r>
          </w:p>
        </w:tc>
        <w:tc>
          <w:tcPr>
            <w:tcW w:w="1754" w:type="dxa"/>
            <w:vAlign w:val="center"/>
          </w:tcPr>
          <w:p w:rsidR="005D79AA" w:rsidRPr="0083322B" w:rsidRDefault="005D79AA" w:rsidP="009355FA">
            <w:pPr>
              <w:jc w:val="center"/>
              <w:rPr>
                <w:rFonts w:ascii="Liberation Serif" w:hAnsi="Liberation Serif" w:cs="Liberation Serif"/>
                <w:b/>
                <w:bCs/>
                <w:sz w:val="28"/>
                <w:szCs w:val="28"/>
              </w:rPr>
            </w:pPr>
            <w:r w:rsidRPr="0083322B">
              <w:rPr>
                <w:rStyle w:val="typography--defaulttypography--color-color2typography--type-plainbold"/>
                <w:rFonts w:ascii="Liberation Serif" w:hAnsi="Liberation Serif" w:cs="Liberation Serif"/>
                <w:b/>
                <w:bCs/>
                <w:sz w:val="28"/>
                <w:szCs w:val="28"/>
              </w:rPr>
              <w:t>Компенсация</w:t>
            </w:r>
          </w:p>
        </w:tc>
      </w:tr>
      <w:tr w:rsidR="005D79AA" w:rsidRPr="0083322B" w:rsidTr="0083322B">
        <w:trPr>
          <w:tblCellSpacing w:w="15" w:type="dxa"/>
        </w:trPr>
        <w:tc>
          <w:tcPr>
            <w:tcW w:w="7621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на учебный период на условиях частичной оплаты родителем (законным представителем) ребенка 50% от утвержденной стоимости питания на ребенка (дети всех категорий, имеющие заключение (справку) учреждения здравоохранения об отсутствии противопоказаний для отдыха и оздоровления в условиях загородного оздоровительного лагеря)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50%</w:t>
            </w:r>
          </w:p>
        </w:tc>
      </w:tr>
      <w:tr w:rsidR="005D79AA" w:rsidRPr="0083322B" w:rsidTr="0083322B">
        <w:trPr>
          <w:tblCellSpacing w:w="15" w:type="dxa"/>
        </w:trPr>
        <w:tc>
          <w:tcPr>
            <w:tcW w:w="7621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дети из семей, имеющих доход ниже прожиточного минимума, установленного в Свердловской области, в случае, если им не хватило бесплатных путевок при оказании муниципальной услуги в соответствии с административным регламентом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90%</w:t>
            </w:r>
          </w:p>
        </w:tc>
      </w:tr>
      <w:tr w:rsidR="005D79AA" w:rsidRPr="0083322B" w:rsidTr="0083322B">
        <w:trPr>
          <w:tblCellSpacing w:w="15" w:type="dxa"/>
        </w:trPr>
        <w:tc>
          <w:tcPr>
            <w:tcW w:w="7621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дети из семей, имеющих доход ниже прожиточного минимума, установленного в Свердловской области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100%</w:t>
            </w:r>
          </w:p>
        </w:tc>
      </w:tr>
      <w:tr w:rsidR="005D79AA" w:rsidRPr="0083322B" w:rsidTr="0083322B">
        <w:trPr>
          <w:tblCellSpacing w:w="15" w:type="dxa"/>
        </w:trPr>
        <w:tc>
          <w:tcPr>
            <w:tcW w:w="7621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b/>
                <w:sz w:val="28"/>
                <w:szCs w:val="28"/>
                <w:highlight w:val="green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b/>
                <w:sz w:val="28"/>
                <w:szCs w:val="28"/>
                <w:highlight w:val="green"/>
              </w:rPr>
              <w:t>дети, не относящиеся к категории детей, указанных в пунктах 1 и 2 приложения № 2 к административному регламенту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b/>
                <w:sz w:val="28"/>
                <w:szCs w:val="28"/>
                <w:highlight w:val="green"/>
              </w:rPr>
            </w:pPr>
          </w:p>
        </w:tc>
        <w:tc>
          <w:tcPr>
            <w:tcW w:w="1754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b/>
                <w:sz w:val="28"/>
                <w:szCs w:val="28"/>
                <w:highlight w:val="green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b/>
                <w:sz w:val="28"/>
                <w:szCs w:val="28"/>
                <w:highlight w:val="green"/>
              </w:rPr>
              <w:t>80%</w:t>
            </w:r>
          </w:p>
        </w:tc>
      </w:tr>
      <w:tr w:rsidR="005D79AA" w:rsidRPr="0083322B" w:rsidTr="0083322B">
        <w:trPr>
          <w:tblCellSpacing w:w="15" w:type="dxa"/>
        </w:trPr>
        <w:tc>
          <w:tcPr>
            <w:tcW w:w="7621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дети из семей безработных родителей, состоящих на учете в ГКУ СЗН СО «Серовский центр занятости», в случае, если им не хватило бесплатных путевок при оказании муниципальной услуги в соответствии с административным регламентом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90%</w:t>
            </w:r>
          </w:p>
        </w:tc>
      </w:tr>
      <w:tr w:rsidR="005D79AA" w:rsidRPr="0083322B" w:rsidTr="0083322B">
        <w:trPr>
          <w:tblCellSpacing w:w="15" w:type="dxa"/>
        </w:trPr>
        <w:tc>
          <w:tcPr>
            <w:tcW w:w="7621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иные категории детей, находящиеся в трудной жизненной ситуации, указанные в Федеральном законе от 24 июля 1998 года № 124-ФЗ «Об основных гарантиях прав ребенка в Российской Федерации», в случае, если им не хватило бесплатных путевок при оказании муниципальной услуги в соответствии с административным регламентом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90%</w:t>
            </w:r>
          </w:p>
        </w:tc>
      </w:tr>
      <w:tr w:rsidR="005D79AA" w:rsidRPr="0083322B" w:rsidTr="0083322B">
        <w:trPr>
          <w:tblCellSpacing w:w="15" w:type="dxa"/>
        </w:trPr>
        <w:tc>
          <w:tcPr>
            <w:tcW w:w="7621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дети из семей безработных родителей, состоящих на учете в ГКУ СЗН СО «Серовский центр занятости»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100%</w:t>
            </w:r>
          </w:p>
        </w:tc>
      </w:tr>
      <w:tr w:rsidR="005D79AA" w:rsidRPr="0083322B" w:rsidTr="0083322B">
        <w:trPr>
          <w:tblCellSpacing w:w="15" w:type="dxa"/>
        </w:trPr>
        <w:tc>
          <w:tcPr>
            <w:tcW w:w="7621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дети всех категорий, имеющие заключение учреждения здравоохранения о наличии медицинских показаний для санаторно-курортного лечения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0%</w:t>
            </w:r>
          </w:p>
        </w:tc>
      </w:tr>
      <w:tr w:rsidR="005D79AA" w:rsidRPr="0083322B" w:rsidTr="0083322B">
        <w:trPr>
          <w:tblCellSpacing w:w="15" w:type="dxa"/>
        </w:trPr>
        <w:tc>
          <w:tcPr>
            <w:tcW w:w="7621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иные категории детей, находящиеся в трудной жизненной ситуации, указанные в Федеральном законе от 24 июля 1998 года № 124-ФЗ «Об основных гарантиях прав ребенка в Российской Федерации»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100%</w:t>
            </w:r>
          </w:p>
        </w:tc>
      </w:tr>
      <w:tr w:rsidR="005D79AA" w:rsidRPr="0083322B" w:rsidTr="0083322B">
        <w:trPr>
          <w:tblCellSpacing w:w="15" w:type="dxa"/>
        </w:trPr>
        <w:tc>
          <w:tcPr>
            <w:tcW w:w="7621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дети из многодетной семьи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100%</w:t>
            </w:r>
          </w:p>
        </w:tc>
      </w:tr>
      <w:tr w:rsidR="005D79AA" w:rsidRPr="0083322B" w:rsidTr="0083322B">
        <w:trPr>
          <w:tblCellSpacing w:w="15" w:type="dxa"/>
        </w:trPr>
        <w:tc>
          <w:tcPr>
            <w:tcW w:w="7621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Поезд здоровья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90%</w:t>
            </w:r>
          </w:p>
        </w:tc>
      </w:tr>
      <w:tr w:rsidR="005D79AA" w:rsidRPr="0083322B" w:rsidTr="0083322B">
        <w:trPr>
          <w:tblCellSpacing w:w="15" w:type="dxa"/>
        </w:trPr>
        <w:tc>
          <w:tcPr>
            <w:tcW w:w="7621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дети, получающие пенсию по потере кормильца, в случае, если им не хватило бесплатных путевок при оказании муниципальной услуги в соответствии с административным регламентом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90%</w:t>
            </w:r>
          </w:p>
        </w:tc>
      </w:tr>
      <w:tr w:rsidR="005D79AA" w:rsidRPr="0083322B" w:rsidTr="0083322B">
        <w:trPr>
          <w:tblCellSpacing w:w="15" w:type="dxa"/>
        </w:trPr>
        <w:tc>
          <w:tcPr>
            <w:tcW w:w="7621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дети, у которых родители либо один из родителей является работником государственного или муниципального учреждения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90%</w:t>
            </w:r>
          </w:p>
        </w:tc>
      </w:tr>
      <w:tr w:rsidR="005D79AA" w:rsidRPr="0083322B" w:rsidTr="0083322B">
        <w:trPr>
          <w:tblCellSpacing w:w="15" w:type="dxa"/>
        </w:trPr>
        <w:tc>
          <w:tcPr>
            <w:tcW w:w="7621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дети из многодетной семьи, в случае, если им не хватило бесплатных путевок при оказании муниципальной услуги в соответствии с административным регламентом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90%</w:t>
            </w:r>
          </w:p>
        </w:tc>
      </w:tr>
      <w:tr w:rsidR="005D79AA" w:rsidRPr="0083322B" w:rsidTr="0083322B">
        <w:trPr>
          <w:tblCellSpacing w:w="15" w:type="dxa"/>
        </w:trPr>
        <w:tc>
          <w:tcPr>
            <w:tcW w:w="7621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дети, получающие пенсию по потере кормильца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100%</w:t>
            </w:r>
          </w:p>
        </w:tc>
      </w:tr>
      <w:tr w:rsidR="005D79AA" w:rsidRPr="0083322B" w:rsidTr="0083322B">
        <w:trPr>
          <w:tblCellSpacing w:w="15" w:type="dxa"/>
        </w:trPr>
        <w:tc>
          <w:tcPr>
            <w:tcW w:w="7621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b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b/>
                <w:sz w:val="28"/>
                <w:szCs w:val="28"/>
              </w:rPr>
              <w:t xml:space="preserve">Лагерь труда и отдыха </w:t>
            </w:r>
          </w:p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b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b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b/>
                <w:sz w:val="28"/>
                <w:szCs w:val="28"/>
              </w:rPr>
              <w:t>100%</w:t>
            </w:r>
          </w:p>
        </w:tc>
      </w:tr>
    </w:tbl>
    <w:p w:rsidR="005D79AA" w:rsidRDefault="005D79AA" w:rsidP="00CE71C4">
      <w:pPr>
        <w:rPr>
          <w:noProof/>
        </w:rPr>
      </w:pPr>
    </w:p>
    <w:p w:rsidR="005D79AA" w:rsidRDefault="005D79AA" w:rsidP="0083322B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Выборки категорий по льготе получения путевки во внеочередном или первоочередном порядке нет – поэтому при сверки документов в  МФЦ  - вы должны эту льготу подтвердить документами – сотрудник в МФЦ внесет эти данные в Ваше заявление,  поданное через ЕПГУ</w:t>
      </w:r>
    </w:p>
    <w:p w:rsidR="005D79AA" w:rsidRDefault="005D79AA" w:rsidP="00CE71C4">
      <w:pPr>
        <w:rPr>
          <w:noProof/>
        </w:rPr>
      </w:pPr>
    </w:p>
    <w:p w:rsidR="005D79AA" w:rsidRDefault="005D79AA" w:rsidP="00CE71C4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Список льгот</w:t>
      </w:r>
    </w:p>
    <w:tbl>
      <w:tblPr>
        <w:tblW w:w="941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255"/>
        <w:gridCol w:w="2160"/>
      </w:tblGrid>
      <w:tr w:rsidR="005D79AA" w:rsidRPr="0083322B" w:rsidTr="00420376">
        <w:trPr>
          <w:tblHeader/>
          <w:tblCellSpacing w:w="15" w:type="dxa"/>
        </w:trPr>
        <w:tc>
          <w:tcPr>
            <w:tcW w:w="7210" w:type="dxa"/>
            <w:vAlign w:val="center"/>
          </w:tcPr>
          <w:p w:rsidR="005D79AA" w:rsidRPr="0083322B" w:rsidRDefault="005D79AA" w:rsidP="009355FA">
            <w:pPr>
              <w:jc w:val="center"/>
              <w:rPr>
                <w:rFonts w:ascii="Liberation Serif" w:hAnsi="Liberation Serif" w:cs="Liberation Serif"/>
                <w:b/>
                <w:bCs/>
                <w:sz w:val="28"/>
                <w:szCs w:val="28"/>
              </w:rPr>
            </w:pPr>
            <w:r w:rsidRPr="0083322B">
              <w:rPr>
                <w:rStyle w:val="typography--defaulttypography--color-color2typography--type-plainbold"/>
                <w:rFonts w:ascii="Liberation Serif" w:hAnsi="Liberation Serif" w:cs="Liberation Serif"/>
                <w:b/>
                <w:bCs/>
                <w:sz w:val="28"/>
                <w:szCs w:val="28"/>
              </w:rPr>
              <w:t>Название</w:t>
            </w:r>
          </w:p>
        </w:tc>
        <w:tc>
          <w:tcPr>
            <w:tcW w:w="2115" w:type="dxa"/>
            <w:vAlign w:val="center"/>
          </w:tcPr>
          <w:p w:rsidR="005D79AA" w:rsidRPr="0083322B" w:rsidRDefault="005D79AA" w:rsidP="009355FA">
            <w:pPr>
              <w:jc w:val="center"/>
              <w:rPr>
                <w:rFonts w:ascii="Liberation Serif" w:hAnsi="Liberation Serif" w:cs="Liberation Serif"/>
                <w:b/>
                <w:bCs/>
                <w:sz w:val="28"/>
                <w:szCs w:val="28"/>
              </w:rPr>
            </w:pPr>
            <w:r w:rsidRPr="0083322B">
              <w:rPr>
                <w:rStyle w:val="typography--defaulttypography--color-color2typography--type-plainbold"/>
                <w:rFonts w:ascii="Liberation Serif" w:hAnsi="Liberation Serif" w:cs="Liberation Serif"/>
                <w:b/>
                <w:bCs/>
                <w:sz w:val="28"/>
                <w:szCs w:val="28"/>
              </w:rPr>
              <w:t>Тип</w:t>
            </w:r>
          </w:p>
        </w:tc>
      </w:tr>
      <w:tr w:rsidR="005D79AA" w:rsidRPr="0083322B" w:rsidTr="00420376">
        <w:trPr>
          <w:tblCellSpacing w:w="15" w:type="dxa"/>
        </w:trPr>
        <w:tc>
          <w:tcPr>
            <w:tcW w:w="72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79AA" w:rsidRPr="0083322B" w:rsidRDefault="005D79AA" w:rsidP="009355FA">
            <w:pPr>
              <w:spacing w:line="240" w:lineRule="atLeast"/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Fonts w:ascii="Liberation Serif" w:hAnsi="Liberation Serif" w:cs="Liberation Serif"/>
                <w:sz w:val="28"/>
                <w:szCs w:val="28"/>
              </w:rPr>
              <w:t> </w:t>
            </w:r>
          </w:p>
        </w:tc>
        <w:tc>
          <w:tcPr>
            <w:tcW w:w="21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79AA" w:rsidRPr="0083322B" w:rsidRDefault="005D79AA" w:rsidP="009355FA">
            <w:pPr>
              <w:spacing w:line="240" w:lineRule="atLeast"/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Fonts w:ascii="Liberation Serif" w:hAnsi="Liberation Serif" w:cs="Liberation Serif"/>
                <w:sz w:val="28"/>
                <w:szCs w:val="28"/>
              </w:rPr>
              <w:t> </w:t>
            </w:r>
          </w:p>
        </w:tc>
      </w:tr>
      <w:tr w:rsidR="005D79AA" w:rsidRPr="0083322B" w:rsidTr="00420376">
        <w:trPr>
          <w:tblCellSpacing w:w="15" w:type="dxa"/>
        </w:trPr>
        <w:tc>
          <w:tcPr>
            <w:tcW w:w="7210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Дети сотрудников, имеющих специальные звания и проходящих службу в учреждениях и органах уголовно-исполнительной системы, органах принудительного исполнения Российской Федерации, федеральной противопожарной службы Государственной противопожарной службы, таможенных органов Российской Федерации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2115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первоочередное</w:t>
            </w:r>
          </w:p>
        </w:tc>
      </w:tr>
      <w:tr w:rsidR="005D79AA" w:rsidRPr="0083322B" w:rsidTr="00420376">
        <w:trPr>
          <w:tblCellSpacing w:w="15" w:type="dxa"/>
        </w:trPr>
        <w:tc>
          <w:tcPr>
            <w:tcW w:w="7210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Дети военнослужащих по месту жительства их семей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2115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первоочередное</w:t>
            </w:r>
          </w:p>
        </w:tc>
      </w:tr>
      <w:tr w:rsidR="005D79AA" w:rsidRPr="0083322B" w:rsidTr="00420376">
        <w:trPr>
          <w:tblCellSpacing w:w="15" w:type="dxa"/>
        </w:trPr>
        <w:tc>
          <w:tcPr>
            <w:tcW w:w="7210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Дети сотрудников Следственного комитета Российской Федерации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2115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внеочередное</w:t>
            </w:r>
          </w:p>
        </w:tc>
      </w:tr>
      <w:tr w:rsidR="005D79AA" w:rsidRPr="0083322B" w:rsidTr="00420376">
        <w:trPr>
          <w:tblCellSpacing w:w="15" w:type="dxa"/>
        </w:trPr>
        <w:tc>
          <w:tcPr>
            <w:tcW w:w="7210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дети в возрасте от 6 лет 6 месяцев до 18 лет, граждан Российской Федерации,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 647 «Об объявлении частичной мобилизации в Российской Федерации», а также лиц принимающих (принимавших) участие (включая получивших ранение и погибших)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</w:t>
            </w:r>
          </w:p>
        </w:tc>
        <w:tc>
          <w:tcPr>
            <w:tcW w:w="2115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внеочередное</w:t>
            </w:r>
          </w:p>
        </w:tc>
      </w:tr>
      <w:tr w:rsidR="005D79AA" w:rsidRPr="0083322B" w:rsidTr="00420376">
        <w:trPr>
          <w:tblCellSpacing w:w="15" w:type="dxa"/>
        </w:trPr>
        <w:tc>
          <w:tcPr>
            <w:tcW w:w="7210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Дети-сироты и дети, оставшиеся без попечения родителей, лица из числа детей-сирот и детей, оставшихся без попечения родителей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2115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первоочередное</w:t>
            </w:r>
          </w:p>
        </w:tc>
      </w:tr>
      <w:tr w:rsidR="005D79AA" w:rsidRPr="0083322B" w:rsidTr="00420376">
        <w:trPr>
          <w:tblCellSpacing w:w="15" w:type="dxa"/>
        </w:trPr>
        <w:tc>
          <w:tcPr>
            <w:tcW w:w="7210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Дети прокуроров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2115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внеочередное</w:t>
            </w:r>
          </w:p>
        </w:tc>
      </w:tr>
      <w:tr w:rsidR="005D79AA" w:rsidRPr="0083322B" w:rsidTr="00420376">
        <w:trPr>
          <w:tblCellSpacing w:w="15" w:type="dxa"/>
        </w:trPr>
        <w:tc>
          <w:tcPr>
            <w:tcW w:w="7210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дети в возрасте от 6 лет 6 месяцев до 18 лет, являющихся победителями профильных олимпиад, конкурсов, фестивалей и иных мероприятий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2115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без льгот</w:t>
            </w:r>
          </w:p>
        </w:tc>
      </w:tr>
      <w:tr w:rsidR="005D79AA" w:rsidRPr="0083322B" w:rsidTr="00420376">
        <w:trPr>
          <w:tblCellSpacing w:w="15" w:type="dxa"/>
        </w:trPr>
        <w:tc>
          <w:tcPr>
            <w:tcW w:w="7210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Дети судей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2115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внеочередное</w:t>
            </w:r>
          </w:p>
        </w:tc>
      </w:tr>
      <w:tr w:rsidR="005D79AA" w:rsidRPr="0083322B" w:rsidTr="00420376">
        <w:trPr>
          <w:tblCellSpacing w:w="15" w:type="dxa"/>
        </w:trPr>
        <w:tc>
          <w:tcPr>
            <w:tcW w:w="7210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Дети сотрудников полиции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2115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первоочередное</w:t>
            </w:r>
          </w:p>
        </w:tc>
      </w:tr>
      <w:tr w:rsidR="005D79AA" w:rsidRPr="0083322B" w:rsidTr="00420376">
        <w:trPr>
          <w:tblCellSpacing w:w="15" w:type="dxa"/>
        </w:trPr>
        <w:tc>
          <w:tcPr>
            <w:tcW w:w="7210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дети в возрасте от 6 лет 6 месяцев до 18 лет, находящихся в трудной жизненной ситуации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2115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первоочередное</w:t>
            </w:r>
          </w:p>
        </w:tc>
      </w:tr>
      <w:tr w:rsidR="005D79AA" w:rsidRPr="0083322B" w:rsidTr="00420376">
        <w:trPr>
          <w:tblCellSpacing w:w="15" w:type="dxa"/>
        </w:trPr>
        <w:tc>
          <w:tcPr>
            <w:tcW w:w="7210" w:type="dxa"/>
            <w:vAlign w:val="center"/>
          </w:tcPr>
          <w:p w:rsidR="005D79AA" w:rsidRPr="0083322B" w:rsidRDefault="005D79AA" w:rsidP="009355FA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Дети-инвалиды и дети, один из родителей которых является инвалидом</w:t>
            </w:r>
          </w:p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2115" w:type="dxa"/>
            <w:vAlign w:val="center"/>
          </w:tcPr>
          <w:p w:rsidR="005D79AA" w:rsidRPr="0083322B" w:rsidRDefault="005D79AA" w:rsidP="009355F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83322B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первоочередное</w:t>
            </w:r>
          </w:p>
        </w:tc>
      </w:tr>
    </w:tbl>
    <w:p w:rsidR="005D79AA" w:rsidRDefault="005D79AA" w:rsidP="00CE71C4">
      <w:pPr>
        <w:rPr>
          <w:noProof/>
        </w:rPr>
      </w:pPr>
    </w:p>
    <w:p w:rsidR="005D79AA" w:rsidRDefault="005D79AA" w:rsidP="00420376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6. Далее выбрать организацию отдыха и период отдыха.</w:t>
      </w:r>
    </w:p>
    <w:p w:rsidR="005D79AA" w:rsidRDefault="005D79AA" w:rsidP="00CE71C4">
      <w:pPr>
        <w:rPr>
          <w:noProof/>
        </w:rPr>
      </w:pPr>
      <w:r>
        <w:rPr>
          <w:noProof/>
          <w:lang w:eastAsia="ru-RU"/>
        </w:rPr>
        <w:pict>
          <v:shape id="_x0000_i1033" type="#_x0000_t75" style="width:460.5pt;height:259.5pt;visibility:visible">
            <v:imagedata r:id="rId26" o:title=""/>
          </v:shape>
        </w:pict>
      </w:r>
    </w:p>
    <w:p w:rsidR="005D79AA" w:rsidRDefault="005D79AA" w:rsidP="00CE71C4"/>
    <w:p w:rsidR="005D79AA" w:rsidRDefault="005D79AA" w:rsidP="00CE71C4">
      <w:r>
        <w:rPr>
          <w:noProof/>
          <w:lang w:eastAsia="ru-RU"/>
        </w:rPr>
        <w:pict>
          <v:shape id="_x0000_i1034" type="#_x0000_t75" style="width:460.5pt;height:259.5pt;visibility:visible">
            <v:imagedata r:id="rId27" o:title=""/>
          </v:shape>
        </w:pict>
      </w:r>
    </w:p>
    <w:p w:rsidR="005D79AA" w:rsidRDefault="005D79AA" w:rsidP="00CE71C4"/>
    <w:p w:rsidR="005D79AA" w:rsidRDefault="005D79AA" w:rsidP="00CE71C4">
      <w:r>
        <w:rPr>
          <w:noProof/>
          <w:lang w:eastAsia="ru-RU"/>
        </w:rPr>
        <w:pict>
          <v:shape id="_x0000_i1035" type="#_x0000_t75" style="width:460.5pt;height:259.5pt;visibility:visible">
            <v:imagedata r:id="rId28" o:title=""/>
          </v:shape>
        </w:pict>
      </w:r>
    </w:p>
    <w:p w:rsidR="005D79AA" w:rsidRDefault="005D79AA" w:rsidP="00CE71C4"/>
    <w:p w:rsidR="005D79AA" w:rsidRPr="0032689E" w:rsidRDefault="005D79AA" w:rsidP="0032689E">
      <w:pPr>
        <w:jc w:val="both"/>
        <w:rPr>
          <w:rFonts w:ascii="Liberation Serif" w:hAnsi="Liberation Serif" w:cs="Liberation Serif"/>
          <w:sz w:val="28"/>
          <w:szCs w:val="28"/>
        </w:rPr>
      </w:pPr>
      <w:r w:rsidRPr="0032689E">
        <w:rPr>
          <w:rFonts w:ascii="Liberation Serif" w:hAnsi="Liberation Serif" w:cs="Liberation Serif"/>
          <w:sz w:val="28"/>
          <w:szCs w:val="28"/>
        </w:rPr>
        <w:t>Перечень организаций отдыха детей и их оздоровления для регистрации заявлений в Серовском городском округе:</w:t>
      </w:r>
    </w:p>
    <w:tbl>
      <w:tblPr>
        <w:tblW w:w="0" w:type="auto"/>
        <w:tblCellSpacing w:w="15" w:type="dxa"/>
        <w:tblInd w:w="-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10"/>
        <w:gridCol w:w="8870"/>
      </w:tblGrid>
      <w:tr w:rsidR="005D79AA" w:rsidRPr="0032689E" w:rsidTr="00167594">
        <w:trPr>
          <w:tblHeader/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jc w:val="center"/>
              <w:rPr>
                <w:rFonts w:ascii="Liberation Serif" w:hAnsi="Liberation Serif" w:cs="Liberation Serif"/>
                <w:b/>
                <w:bCs/>
                <w:sz w:val="28"/>
                <w:szCs w:val="28"/>
              </w:rPr>
            </w:pPr>
            <w:r w:rsidRPr="0032689E">
              <w:rPr>
                <w:rStyle w:val="typography--defaulttypography--color-color2typography--type-plainbold"/>
                <w:rFonts w:ascii="Liberation Serif" w:hAnsi="Liberation Serif" w:cs="Liberation Serif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jc w:val="center"/>
              <w:rPr>
                <w:rFonts w:ascii="Liberation Serif" w:hAnsi="Liberation Serif" w:cs="Liberation Serif"/>
                <w:b/>
                <w:bCs/>
                <w:sz w:val="28"/>
                <w:szCs w:val="28"/>
              </w:rPr>
            </w:pPr>
            <w:r w:rsidRPr="0032689E">
              <w:rPr>
                <w:rStyle w:val="typography--defaulttypography--color-color2typography--type-plainbold"/>
                <w:rFonts w:ascii="Liberation Serif" w:hAnsi="Liberation Serif" w:cs="Liberation Serif"/>
                <w:b/>
                <w:bCs/>
                <w:sz w:val="28"/>
                <w:szCs w:val="28"/>
              </w:rPr>
              <w:t>Название</w:t>
            </w:r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29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1</w:t>
              </w:r>
            </w:hyperlink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30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на базе клуба "Буревестник"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31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2</w:t>
              </w:r>
            </w:hyperlink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32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на базе клуба "Горизонт"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33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3</w:t>
              </w:r>
            </w:hyperlink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34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на базе клуба "Механик"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35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4</w:t>
              </w:r>
            </w:hyperlink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36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на базе клуба "Огонёк"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37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5</w:t>
              </w:r>
            </w:hyperlink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38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на базе клуба "Ратник"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39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6</w:t>
              </w:r>
            </w:hyperlink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40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на базе клуба "Юность"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41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7</w:t>
              </w:r>
            </w:hyperlink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42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при клубе "Каисса" МБУ ДО ЦДП "Эдельвейс"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43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8</w:t>
              </w:r>
            </w:hyperlink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44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при клубе "Локомотивец"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45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9</w:t>
              </w:r>
            </w:hyperlink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46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при МАУ ДО "ЦДТ"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47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10</w:t>
              </w:r>
            </w:hyperlink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48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при МБОУ ООШ с. Филькино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49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11</w:t>
              </w:r>
            </w:hyperlink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50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при МБОУ СОШ п. Красноглинный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51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12</w:t>
              </w:r>
            </w:hyperlink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52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при МБОУ СОШ п. Красноярка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53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13</w:t>
              </w:r>
            </w:hyperlink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54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при МБОУ СОШ с. Андриановичи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55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14</w:t>
              </w:r>
            </w:hyperlink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56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ЗОЛ "Весёлый бор" МАУ ДО ООЦ "Чайка"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57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15</w:t>
              </w:r>
            </w:hyperlink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58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ЗОЛ "Чайка" МАУ ДО ООЦ "Чайка"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16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59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ЗОЛ Свердловской области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17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60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Лагерь труда и отдыха при МБОУ СОШ п.Красноглинный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18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61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Лагерь труда и отдыха при МБОУ СОШ п.Красноярка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19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62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Поезд здоровья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20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63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Санатории Свердловской области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21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64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при МАОУ СОШ № 1 "Полифорум"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22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65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Лагерь труда и отдыха при МАОУ СОШ №1 "Полифорум"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23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66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при МБОУ СОШ № 9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24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67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Лагерь труда и отдыха при МБОУ СОШ №9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25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68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при МБОУ СОШ №11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26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69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Лагерь труда и отдыха при МБОУ СОШ №11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27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70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при МАОУ СОШ №13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28</w:t>
            </w:r>
            <w:hyperlink r:id="rId71" w:history="1">
              <w:r w:rsidRPr="0067757F">
                <w:rPr>
                  <w:rStyle w:val="Hyperlink"/>
                </w:rPr>
                <w:t>http://10.0.13.17/acamp/administration/camps/39bf05a8-d947-418c-a91b-fc2e6ac2a846</w:t>
              </w:r>
            </w:hyperlink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72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Лагерь труда и отдыха на базе МАОУ СОШ №13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29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73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при МАОУ СОШ №14 им В.Ф. Фуфачева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30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74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Лагерь труда и отдыха при МАОУ СОШ №14 им. В.Ф. Фуфачева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31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75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при МАОУ СОШ №15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32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76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Лагерь труда и отдыха при МАОУ СОШ №15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33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77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при МБОУ СОШ №19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34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78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Лагерь труда и отдыха при МБОУ СОШ №19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35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79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при МАОУ СОШ №20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36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80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Лагерь труда и отдыха при МАОУ СОШ №20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37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81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при МАОУ СОШ №21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82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38</w:t>
              </w:r>
            </w:hyperlink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83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Лагерь труда и отдыха при МАОУ СОШ №21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  <w:sz w:val="28"/>
                <w:szCs w:val="28"/>
              </w:rPr>
              <w:t>39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84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при МАОУ СОШ №22 им.Героя Советского Союза В.С. Маркова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40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85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Лагерь труда и отдыха при МАОУ СОШ №22 им.Героя Советского Союза В.С. Маркова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41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86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при МБОУ СОШ №23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42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87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Лагерь труда и отдыха при МБОУ СОШ №23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43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88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при МБОУ ООШ №26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44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89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Городской оздоровительный лагерь с дневным пребыванием детей при МАОУ СОШ №27</w:t>
              </w:r>
            </w:hyperlink>
          </w:p>
        </w:tc>
      </w:tr>
      <w:tr w:rsidR="005D79AA" w:rsidRPr="0032689E" w:rsidTr="00167594">
        <w:trPr>
          <w:tblCellSpacing w:w="15" w:type="dxa"/>
        </w:trPr>
        <w:tc>
          <w:tcPr>
            <w:tcW w:w="86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32689E">
              <w:rPr>
                <w:rStyle w:val="typography--defaulttypography--color-color2typography--type-plain"/>
                <w:rFonts w:ascii="Liberation Serif" w:hAnsi="Liberation Serif" w:cs="Liberation Serif"/>
              </w:rPr>
              <w:t>45</w:t>
            </w:r>
          </w:p>
        </w:tc>
        <w:tc>
          <w:tcPr>
            <w:tcW w:w="8825" w:type="dxa"/>
            <w:vAlign w:val="center"/>
          </w:tcPr>
          <w:p w:rsidR="005D79AA" w:rsidRPr="0032689E" w:rsidRDefault="005D79A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hyperlink r:id="rId90" w:history="1">
              <w:r w:rsidRPr="0032689E">
                <w:rPr>
                  <w:rStyle w:val="typography--default"/>
                  <w:rFonts w:ascii="Liberation Serif" w:hAnsi="Liberation Serif" w:cs="Liberation Serif"/>
                  <w:sz w:val="28"/>
                  <w:szCs w:val="28"/>
                </w:rPr>
                <w:t>Лагерь труда и отдыха при МАОУ СОШ №27</w:t>
              </w:r>
            </w:hyperlink>
          </w:p>
        </w:tc>
      </w:tr>
    </w:tbl>
    <w:p w:rsidR="005D79AA" w:rsidRDefault="005D79AA" w:rsidP="00CE71C4"/>
    <w:p w:rsidR="005D79AA" w:rsidRDefault="005D79AA" w:rsidP="00CE71C4">
      <w:r>
        <w:rPr>
          <w:noProof/>
          <w:lang w:eastAsia="ru-RU"/>
        </w:rPr>
        <w:pict>
          <v:shape id="_x0000_i1036" type="#_x0000_t75" style="width:460.5pt;height:259.5pt;visibility:visible">
            <v:imagedata r:id="rId91" o:title=""/>
          </v:shape>
        </w:pict>
      </w:r>
    </w:p>
    <w:p w:rsidR="005D79AA" w:rsidRDefault="005D79AA" w:rsidP="00420376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Нажать далее</w:t>
      </w:r>
    </w:p>
    <w:p w:rsidR="005D79AA" w:rsidRDefault="005D79AA" w:rsidP="00420376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7. Выбрать Администрация Серовского городского округа</w:t>
      </w:r>
    </w:p>
    <w:p w:rsidR="005D79AA" w:rsidRDefault="005D79AA" w:rsidP="00CE71C4"/>
    <w:p w:rsidR="005D79AA" w:rsidRDefault="005D79AA" w:rsidP="00CE71C4">
      <w:r>
        <w:rPr>
          <w:noProof/>
          <w:lang w:eastAsia="ru-RU"/>
        </w:rPr>
        <w:pict>
          <v:shape id="_x0000_i1037" type="#_x0000_t75" style="width:460.5pt;height:259.5pt;visibility:visible">
            <v:imagedata r:id="rId92" o:title=""/>
          </v:shape>
        </w:pict>
      </w:r>
    </w:p>
    <w:p w:rsidR="005D79AA" w:rsidRDefault="005D79AA" w:rsidP="00CE71C4"/>
    <w:p w:rsidR="005D79AA" w:rsidRDefault="005D79AA" w:rsidP="00CE71C4">
      <w:r>
        <w:rPr>
          <w:noProof/>
          <w:lang w:eastAsia="ru-RU"/>
        </w:rPr>
        <w:pict>
          <v:shape id="_x0000_i1038" type="#_x0000_t75" style="width:460.5pt;height:259.5pt;visibility:visible">
            <v:imagedata r:id="rId93" o:title=""/>
          </v:shape>
        </w:pict>
      </w:r>
    </w:p>
    <w:p w:rsidR="005D79AA" w:rsidRDefault="005D79AA" w:rsidP="00420376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нажать «Выбрать»</w:t>
      </w:r>
    </w:p>
    <w:p w:rsidR="005D79AA" w:rsidRDefault="005D79AA" w:rsidP="00CE71C4"/>
    <w:p w:rsidR="005D79AA" w:rsidRPr="00AD64A0" w:rsidRDefault="005D79AA" w:rsidP="00CE71C4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39" type="#_x0000_t75" style="width:460.5pt;height:259.5pt;visibility:visible">
            <v:imagedata r:id="rId94" o:title=""/>
          </v:shape>
        </w:pict>
      </w:r>
    </w:p>
    <w:p w:rsidR="005D79AA" w:rsidRDefault="005D79AA" w:rsidP="00CE71C4"/>
    <w:p w:rsidR="005D79AA" w:rsidRPr="008C14FB" w:rsidRDefault="005D79AA" w:rsidP="00420376">
      <w:pPr>
        <w:rPr>
          <w:rFonts w:ascii="Liberation Serif" w:hAnsi="Liberation Serif" w:cs="Calibri"/>
          <w:sz w:val="28"/>
          <w:szCs w:val="28"/>
        </w:rPr>
      </w:pPr>
      <w:bookmarkStart w:id="0" w:name="_GoBack"/>
      <w:bookmarkEnd w:id="0"/>
    </w:p>
    <w:p w:rsidR="005D79AA" w:rsidRDefault="005D79AA" w:rsidP="00CE71C4"/>
    <w:p w:rsidR="005D79AA" w:rsidRPr="00CE71C4" w:rsidRDefault="005D79AA" w:rsidP="00CE71C4"/>
    <w:sectPr w:rsidR="005D79AA" w:rsidRPr="00CE71C4" w:rsidSect="00545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Cambria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2B91"/>
    <w:rsid w:val="000023A4"/>
    <w:rsid w:val="00061F3B"/>
    <w:rsid w:val="00076F34"/>
    <w:rsid w:val="000831BB"/>
    <w:rsid w:val="00167594"/>
    <w:rsid w:val="0032689E"/>
    <w:rsid w:val="003D11AB"/>
    <w:rsid w:val="003E2B91"/>
    <w:rsid w:val="004172F9"/>
    <w:rsid w:val="00420376"/>
    <w:rsid w:val="0042295F"/>
    <w:rsid w:val="005023B8"/>
    <w:rsid w:val="0054528F"/>
    <w:rsid w:val="005D79AA"/>
    <w:rsid w:val="0067757F"/>
    <w:rsid w:val="00693E25"/>
    <w:rsid w:val="007C4E0C"/>
    <w:rsid w:val="0081798D"/>
    <w:rsid w:val="0083322B"/>
    <w:rsid w:val="008C14FB"/>
    <w:rsid w:val="008F1D87"/>
    <w:rsid w:val="009355FA"/>
    <w:rsid w:val="00A242E5"/>
    <w:rsid w:val="00AD64A0"/>
    <w:rsid w:val="00B8354E"/>
    <w:rsid w:val="00CE0820"/>
    <w:rsid w:val="00CE1A0F"/>
    <w:rsid w:val="00CE71C4"/>
    <w:rsid w:val="00DD56CE"/>
    <w:rsid w:val="00FD5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28F"/>
    <w:pPr>
      <w:spacing w:after="160" w:line="259" w:lineRule="auto"/>
    </w:pPr>
    <w:rPr>
      <w:kern w:val="2"/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83322B"/>
    <w:pPr>
      <w:spacing w:before="240" w:after="60" w:line="240" w:lineRule="auto"/>
      <w:outlineLvl w:val="4"/>
    </w:pPr>
    <w:rPr>
      <w:rFonts w:ascii="Liberation Serif" w:hAnsi="Liberation Serif" w:cs="Liberation Serif"/>
      <w:b/>
      <w:bCs/>
      <w:i/>
      <w:iCs/>
      <w:kern w:val="0"/>
      <w:sz w:val="26"/>
      <w:szCs w:val="2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3D11AB"/>
    <w:rPr>
      <w:rFonts w:ascii="Calibri" w:hAnsi="Calibri" w:cs="Times New Roman"/>
      <w:b/>
      <w:bCs/>
      <w:i/>
      <w:iCs/>
      <w:kern w:val="2"/>
      <w:sz w:val="26"/>
      <w:szCs w:val="26"/>
      <w:lang w:eastAsia="en-US"/>
    </w:rPr>
  </w:style>
  <w:style w:type="character" w:customStyle="1" w:styleId="typography--defaulttypography--color-color2typography--type-plainbold">
    <w:name w:val="typography--default typography--color-color2 typography--type-plainbold"/>
    <w:basedOn w:val="DefaultParagraphFont"/>
    <w:uiPriority w:val="99"/>
    <w:rsid w:val="0083322B"/>
    <w:rPr>
      <w:rFonts w:cs="Times New Roman"/>
    </w:rPr>
  </w:style>
  <w:style w:type="character" w:customStyle="1" w:styleId="typography--defaulttypography--color-color2typography--type-plain">
    <w:name w:val="typography--default typography--color-color2 typography--type-plain"/>
    <w:basedOn w:val="DefaultParagraphFont"/>
    <w:uiPriority w:val="99"/>
    <w:rsid w:val="0083322B"/>
    <w:rPr>
      <w:rFonts w:cs="Times New Roman"/>
    </w:rPr>
  </w:style>
  <w:style w:type="table" w:styleId="TableGrid">
    <w:name w:val="Table Grid"/>
    <w:basedOn w:val="TableNormal"/>
    <w:uiPriority w:val="99"/>
    <w:locked/>
    <w:rsid w:val="0083322B"/>
    <w:pPr>
      <w:spacing w:after="160" w:line="259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420376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9355FA"/>
    <w:rPr>
      <w:rFonts w:cs="Times New Roman"/>
      <w:color w:val="0000FF"/>
      <w:u w:val="single"/>
    </w:rPr>
  </w:style>
  <w:style w:type="character" w:customStyle="1" w:styleId="typography--default">
    <w:name w:val="typography--default"/>
    <w:basedOn w:val="DefaultParagraphFont"/>
    <w:uiPriority w:val="99"/>
    <w:rsid w:val="009355FA"/>
    <w:rPr>
      <w:rFonts w:cs="Times New Roman"/>
    </w:rPr>
  </w:style>
  <w:style w:type="character" w:customStyle="1" w:styleId="typography--defaulttypography--color-color13">
    <w:name w:val="typography--default typography--color-color13"/>
    <w:basedOn w:val="DefaultParagraphFont"/>
    <w:uiPriority w:val="99"/>
    <w:rsid w:val="009355F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98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8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9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hyperlink" Target="http://10.0.13.17/acamp/administration/camps/6726b514-87d8-43cd-919f-acd700ce8a35" TargetMode="External"/><Relationship Id="rId21" Type="http://schemas.openxmlformats.org/officeDocument/2006/relationships/image" Target="media/image18.png"/><Relationship Id="rId34" Type="http://schemas.openxmlformats.org/officeDocument/2006/relationships/hyperlink" Target="http://10.0.13.17/acamp/administration/camps/8e60a6d7-db48-4cee-8455-acd700d0e407" TargetMode="External"/><Relationship Id="rId42" Type="http://schemas.openxmlformats.org/officeDocument/2006/relationships/hyperlink" Target="http://10.0.13.17/acamp/administration/camps/5c684901-caa0-4bab-88b0-ae4800b0114e" TargetMode="External"/><Relationship Id="rId47" Type="http://schemas.openxmlformats.org/officeDocument/2006/relationships/hyperlink" Target="http://10.0.13.17/acamp/administration/camps/954d75af-8597-4bd7-9e0e-a46d00b11a7e" TargetMode="External"/><Relationship Id="rId50" Type="http://schemas.openxmlformats.org/officeDocument/2006/relationships/hyperlink" Target="http://10.0.13.17/acamp/administration/camps/aefe0f6a-3b9e-475d-995a-a46d00b29a8d" TargetMode="External"/><Relationship Id="rId55" Type="http://schemas.openxmlformats.org/officeDocument/2006/relationships/hyperlink" Target="http://10.0.13.17/acamp/administration/camps/2b4f3172-da4a-4104-88a1-a46e0110cf81" TargetMode="External"/><Relationship Id="rId63" Type="http://schemas.openxmlformats.org/officeDocument/2006/relationships/hyperlink" Target="http://10.0.13.17/acamp/administration/camps/ed19287c-e71b-4f30-9c87-a46d00bc896e" TargetMode="External"/><Relationship Id="rId68" Type="http://schemas.openxmlformats.org/officeDocument/2006/relationships/hyperlink" Target="http://10.0.13.17/acamp/administration/camps/03c7ec1c-a1ff-4ac5-ac30-a46d00af8bf7" TargetMode="External"/><Relationship Id="rId76" Type="http://schemas.openxmlformats.org/officeDocument/2006/relationships/hyperlink" Target="http://10.0.13.17/acamp/administration/camps/bd7d191d-086b-4d17-bfa6-acda0149bff1" TargetMode="External"/><Relationship Id="rId84" Type="http://schemas.openxmlformats.org/officeDocument/2006/relationships/hyperlink" Target="http://10.0.13.17/acamp/administration/camps/c3731695-5289-4cc3-9292-a46d00b08e28" TargetMode="External"/><Relationship Id="rId89" Type="http://schemas.openxmlformats.org/officeDocument/2006/relationships/hyperlink" Target="http://10.0.13.17/acamp/administration/camps/1d2a8ee4-2572-4a46-a729-a46d00b0ec71" TargetMode="External"/><Relationship Id="rId7" Type="http://schemas.openxmlformats.org/officeDocument/2006/relationships/image" Target="media/image4.png"/><Relationship Id="rId71" Type="http://schemas.openxmlformats.org/officeDocument/2006/relationships/hyperlink" Target="http://10.0.13.17/acamp/administration/camps/39bf05a8-d947-418c-a91b-fc2e6ac2a846" TargetMode="External"/><Relationship Id="rId92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hyperlink" Target="http://10.0.13.17/acamp/administration/camps/0b93fa96-d22f-4d64-b7b2-acd700d294c3" TargetMode="Externa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hyperlink" Target="http://10.0.13.17/acamp/administration/camps/b83c53be-a030-41d3-97f4-acd700d1d134" TargetMode="External"/><Relationship Id="rId37" Type="http://schemas.openxmlformats.org/officeDocument/2006/relationships/hyperlink" Target="http://10.0.13.17/acamp/administration/camps/f421ea44-3118-48b7-9495-acd700d36963" TargetMode="External"/><Relationship Id="rId40" Type="http://schemas.openxmlformats.org/officeDocument/2006/relationships/hyperlink" Target="http://10.0.13.17/acamp/administration/camps/6726b514-87d8-43cd-919f-acd700ce8a35" TargetMode="External"/><Relationship Id="rId45" Type="http://schemas.openxmlformats.org/officeDocument/2006/relationships/hyperlink" Target="http://10.0.13.17/acamp/administration/camps/67f59567-be09-4798-8304-a46d00b8dbc4" TargetMode="External"/><Relationship Id="rId53" Type="http://schemas.openxmlformats.org/officeDocument/2006/relationships/hyperlink" Target="http://10.0.13.17/acamp/administration/camps/cf967674-e39b-44f5-95c6-a46d00b14c07" TargetMode="External"/><Relationship Id="rId58" Type="http://schemas.openxmlformats.org/officeDocument/2006/relationships/hyperlink" Target="http://10.0.13.17/acamp/administration/camps/2e801934-58db-4fac-a427-a46e0110ab46" TargetMode="External"/><Relationship Id="rId66" Type="http://schemas.openxmlformats.org/officeDocument/2006/relationships/hyperlink" Target="http://10.0.13.17/acamp/administration/camps/07864051-7a7d-4e94-9fae-cc4eb6f912bf" TargetMode="External"/><Relationship Id="rId74" Type="http://schemas.openxmlformats.org/officeDocument/2006/relationships/hyperlink" Target="http://10.0.13.17/acamp/administration/camps/12e050d8-ca06-43d6-846c-acda01460128" TargetMode="External"/><Relationship Id="rId79" Type="http://schemas.openxmlformats.org/officeDocument/2006/relationships/hyperlink" Target="http://10.0.13.17/acamp/administration/camps/c977be10-d446-4a72-870f-a46d00b02daf" TargetMode="External"/><Relationship Id="rId87" Type="http://schemas.openxmlformats.org/officeDocument/2006/relationships/hyperlink" Target="http://10.0.13.17/acamp/administration/camps/6ed546a6-2f53-4d5b-86d4-acda0152b0a3" TargetMode="External"/><Relationship Id="rId5" Type="http://schemas.openxmlformats.org/officeDocument/2006/relationships/image" Target="media/image2.png"/><Relationship Id="rId61" Type="http://schemas.openxmlformats.org/officeDocument/2006/relationships/hyperlink" Target="http://10.0.13.17/acamp/administration/camps/eeb0928b-02fd-4353-a920-acda01561f92" TargetMode="External"/><Relationship Id="rId82" Type="http://schemas.openxmlformats.org/officeDocument/2006/relationships/hyperlink" Target="http://10.0.13.17/acamp/administration/camps/43982f6b-5722-4592-9a7b-acda0150271f" TargetMode="External"/><Relationship Id="rId90" Type="http://schemas.openxmlformats.org/officeDocument/2006/relationships/hyperlink" Target="http://10.0.13.17/acamp/administration/camps/ba1fdeaa-3b51-4ded-8f82-acda01547bdf" TargetMode="External"/><Relationship Id="rId95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hyperlink" Target="http://10.0.13.17/acamp/administration/camps/0b93fa96-d22f-4d64-b7b2-acd700d294c3" TargetMode="External"/><Relationship Id="rId35" Type="http://schemas.openxmlformats.org/officeDocument/2006/relationships/hyperlink" Target="http://10.0.13.17/acamp/administration/camps/f22ccf3b-b535-4ad6-9909-acd700d01357" TargetMode="External"/><Relationship Id="rId43" Type="http://schemas.openxmlformats.org/officeDocument/2006/relationships/hyperlink" Target="http://10.0.13.17/acamp/administration/camps/0806b5fd-57f9-4e32-80d9-ae4800b37331" TargetMode="External"/><Relationship Id="rId48" Type="http://schemas.openxmlformats.org/officeDocument/2006/relationships/hyperlink" Target="http://10.0.13.17/acamp/administration/camps/954d75af-8597-4bd7-9e0e-a46d00b11a7e" TargetMode="External"/><Relationship Id="rId56" Type="http://schemas.openxmlformats.org/officeDocument/2006/relationships/hyperlink" Target="http://10.0.13.17/acamp/administration/camps/2b4f3172-da4a-4104-88a1-a46e0110cf81" TargetMode="External"/><Relationship Id="rId64" Type="http://schemas.openxmlformats.org/officeDocument/2006/relationships/hyperlink" Target="http://10.0.13.17/acamp/administration/camps/e41963df-93a0-48db-9a27-a46d00af27b8" TargetMode="External"/><Relationship Id="rId69" Type="http://schemas.openxmlformats.org/officeDocument/2006/relationships/hyperlink" Target="http://10.0.13.17/acamp/administration/camps/8b9cec84-c15c-4a33-84d7-acda00f2cd2e" TargetMode="External"/><Relationship Id="rId77" Type="http://schemas.openxmlformats.org/officeDocument/2006/relationships/hyperlink" Target="http://10.0.13.17/acamp/administration/camps/8d17cd8a-83c3-461e-90ec-a46d00b00ada" TargetMode="External"/><Relationship Id="rId8" Type="http://schemas.openxmlformats.org/officeDocument/2006/relationships/image" Target="media/image5.png"/><Relationship Id="rId51" Type="http://schemas.openxmlformats.org/officeDocument/2006/relationships/hyperlink" Target="http://10.0.13.17/acamp/administration/camps/df462561-f93f-442e-aa7e-a46d00b27745" TargetMode="External"/><Relationship Id="rId72" Type="http://schemas.openxmlformats.org/officeDocument/2006/relationships/hyperlink" Target="http://10.0.13.17/acamp/administration/camps/39bf05a8-d947-418c-a91b-fc2e6ac2a846" TargetMode="External"/><Relationship Id="rId80" Type="http://schemas.openxmlformats.org/officeDocument/2006/relationships/hyperlink" Target="http://10.0.13.17/acamp/administration/camps/0bc73f1e-7f67-4d94-b1ea-acda014e2081" TargetMode="External"/><Relationship Id="rId85" Type="http://schemas.openxmlformats.org/officeDocument/2006/relationships/hyperlink" Target="http://10.0.13.17/acamp/administration/camps/97b6c77a-de93-4145-9619-acda0151420a" TargetMode="External"/><Relationship Id="rId93" Type="http://schemas.openxmlformats.org/officeDocument/2006/relationships/image" Target="media/image2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hyperlink" Target="http://10.0.13.17/acamp/administration/camps/8e60a6d7-db48-4cee-8455-acd700d0e407" TargetMode="External"/><Relationship Id="rId38" Type="http://schemas.openxmlformats.org/officeDocument/2006/relationships/hyperlink" Target="http://10.0.13.17/acamp/administration/camps/f421ea44-3118-48b7-9495-acd700d36963" TargetMode="External"/><Relationship Id="rId46" Type="http://schemas.openxmlformats.org/officeDocument/2006/relationships/hyperlink" Target="http://10.0.13.17/acamp/administration/camps/67f59567-be09-4798-8304-a46d00b8dbc4" TargetMode="External"/><Relationship Id="rId59" Type="http://schemas.openxmlformats.org/officeDocument/2006/relationships/hyperlink" Target="http://10.0.13.17/acamp/administration/camps/1247b01d-a606-43fd-9879-a824009fbef9" TargetMode="External"/><Relationship Id="rId67" Type="http://schemas.openxmlformats.org/officeDocument/2006/relationships/hyperlink" Target="http://10.0.13.17/acamp/administration/camps/977dad4a-9a9c-4810-ba1d-acda00f0321a" TargetMode="External"/><Relationship Id="rId20" Type="http://schemas.openxmlformats.org/officeDocument/2006/relationships/image" Target="media/image17.png"/><Relationship Id="rId41" Type="http://schemas.openxmlformats.org/officeDocument/2006/relationships/hyperlink" Target="http://10.0.13.17/acamp/administration/camps/5c684901-caa0-4bab-88b0-ae4800b0114e" TargetMode="External"/><Relationship Id="rId54" Type="http://schemas.openxmlformats.org/officeDocument/2006/relationships/hyperlink" Target="http://10.0.13.17/acamp/administration/camps/cf967674-e39b-44f5-95c6-a46d00b14c07" TargetMode="External"/><Relationship Id="rId62" Type="http://schemas.openxmlformats.org/officeDocument/2006/relationships/hyperlink" Target="http://10.0.13.17/acamp/administration/camps/49005f12-7190-4057-8933-a46d00bc66ee" TargetMode="External"/><Relationship Id="rId70" Type="http://schemas.openxmlformats.org/officeDocument/2006/relationships/hyperlink" Target="http://10.0.13.17/acamp/administration/camps/4363ff70-762a-4a07-bf1d-a46d00afaf1c" TargetMode="External"/><Relationship Id="rId75" Type="http://schemas.openxmlformats.org/officeDocument/2006/relationships/hyperlink" Target="http://10.0.13.17/acamp/administration/camps/962afb62-cea9-46e6-974a-a46d00aff0df" TargetMode="External"/><Relationship Id="rId83" Type="http://schemas.openxmlformats.org/officeDocument/2006/relationships/hyperlink" Target="http://10.0.13.17/acamp/administration/camps/43982f6b-5722-4592-9a7b-acda0150271f" TargetMode="External"/><Relationship Id="rId88" Type="http://schemas.openxmlformats.org/officeDocument/2006/relationships/hyperlink" Target="http://10.0.13.17/acamp/administration/camps/7ae12dd8-0b17-4d7f-a85a-a46d00b0c336" TargetMode="External"/><Relationship Id="rId91" Type="http://schemas.openxmlformats.org/officeDocument/2006/relationships/image" Target="media/image26.pn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hyperlink" Target="http://10.0.13.17/acamp/administration/camps/f22ccf3b-b535-4ad6-9909-acd700d01357" TargetMode="External"/><Relationship Id="rId49" Type="http://schemas.openxmlformats.org/officeDocument/2006/relationships/hyperlink" Target="http://10.0.13.17/acamp/administration/camps/aefe0f6a-3b9e-475d-995a-a46d00b29a8d" TargetMode="External"/><Relationship Id="rId57" Type="http://schemas.openxmlformats.org/officeDocument/2006/relationships/hyperlink" Target="http://10.0.13.17/acamp/administration/camps/2e801934-58db-4fac-a427-a46e0110ab46" TargetMode="External"/><Relationship Id="rId10" Type="http://schemas.openxmlformats.org/officeDocument/2006/relationships/image" Target="media/image7.png"/><Relationship Id="rId31" Type="http://schemas.openxmlformats.org/officeDocument/2006/relationships/hyperlink" Target="http://10.0.13.17/acamp/administration/camps/b83c53be-a030-41d3-97f4-acd700d1d134" TargetMode="External"/><Relationship Id="rId44" Type="http://schemas.openxmlformats.org/officeDocument/2006/relationships/hyperlink" Target="http://10.0.13.17/acamp/administration/camps/0806b5fd-57f9-4e32-80d9-ae4800b37331" TargetMode="External"/><Relationship Id="rId52" Type="http://schemas.openxmlformats.org/officeDocument/2006/relationships/hyperlink" Target="http://10.0.13.17/acamp/administration/camps/df462561-f93f-442e-aa7e-a46d00b27745" TargetMode="External"/><Relationship Id="rId60" Type="http://schemas.openxmlformats.org/officeDocument/2006/relationships/hyperlink" Target="http://10.0.13.17/acamp/administration/camps/e71d99d3-4108-48a0-aabc-acda015896b0" TargetMode="External"/><Relationship Id="rId65" Type="http://schemas.openxmlformats.org/officeDocument/2006/relationships/hyperlink" Target="http://10.0.13.17/acamp/administration/camps/7c0506a8-c1f0-4f29-b586-acda00ee35a6" TargetMode="External"/><Relationship Id="rId73" Type="http://schemas.openxmlformats.org/officeDocument/2006/relationships/hyperlink" Target="http://10.0.13.17/acamp/administration/camps/044d5611-c606-48ca-bdfb-a46d00afcd2a" TargetMode="External"/><Relationship Id="rId78" Type="http://schemas.openxmlformats.org/officeDocument/2006/relationships/hyperlink" Target="http://10.0.13.17/acamp/administration/camps/7b2aade0-4e57-4e93-b431-acda014bc7bf" TargetMode="External"/><Relationship Id="rId81" Type="http://schemas.openxmlformats.org/officeDocument/2006/relationships/hyperlink" Target="http://10.0.13.17/acamp/administration/camps/d75070ed-0446-49ff-b733-a46d00b0679d" TargetMode="External"/><Relationship Id="rId86" Type="http://schemas.openxmlformats.org/officeDocument/2006/relationships/hyperlink" Target="http://10.0.13.17/acamp/administration/camps/2fa2b83f-51b7-4373-ae90-a46d00b0a736" TargetMode="External"/><Relationship Id="rId94" Type="http://schemas.openxmlformats.org/officeDocument/2006/relationships/image" Target="media/image29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98</TotalTime>
  <Pages>16</Pages>
  <Words>2138</Words>
  <Characters>12189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</cp:revision>
  <cp:lastPrinted>2024-01-19T04:14:00Z</cp:lastPrinted>
  <dcterms:created xsi:type="dcterms:W3CDTF">2024-01-19T03:23:00Z</dcterms:created>
  <dcterms:modified xsi:type="dcterms:W3CDTF">2024-02-15T03:54:00Z</dcterms:modified>
</cp:coreProperties>
</file>